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2087B" w14:textId="35E63CE6" w:rsidR="00D077E9" w:rsidRDefault="00E76368" w:rsidP="00D70D0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046837" wp14:editId="0185995C">
                <wp:simplePos x="0" y="0"/>
                <wp:positionH relativeFrom="page">
                  <wp:align>left</wp:align>
                </wp:positionH>
                <wp:positionV relativeFrom="page">
                  <wp:posOffset>914400</wp:posOffset>
                </wp:positionV>
                <wp:extent cx="4462780" cy="9137015"/>
                <wp:effectExtent l="0" t="0" r="0" b="6985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780" cy="9137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D006A" w14:textId="23F6E63D" w:rsidR="00ED0143" w:rsidRDefault="00ED0143" w:rsidP="00ED01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46837" id="Rectangle 3" o:spid="_x0000_s1026" alt="white rectangle for text on cover" style="position:absolute;margin-left:0;margin-top:1in;width:351.4pt;height:719.45pt;z-index:-251656192;visibility:visible;mso-wrap-style:non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" fillcolor="white [3212]" stroked="f" strokeweight="2pt">
                <v:textbox style="mso-fit-shape-to-text:t">
                  <w:txbxContent>
                    <w:p w14:paraId="277D006A" w14:textId="23F6E63D" w:rsidR="00ED0143" w:rsidRDefault="00ED0143" w:rsidP="00ED0143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077E9">
        <w:rPr>
          <w:noProof/>
        </w:rPr>
        <w:drawing>
          <wp:anchor distT="0" distB="0" distL="114300" distR="114300" simplePos="0" relativeHeight="251658240" behindDoc="1" locked="0" layoutInCell="1" allowOverlap="1" wp14:anchorId="318FA0E6" wp14:editId="6E1C7523">
            <wp:simplePos x="0" y="0"/>
            <wp:positionH relativeFrom="column">
              <wp:posOffset>-746975</wp:posOffset>
            </wp:positionH>
            <wp:positionV relativeFrom="page">
              <wp:posOffset>-12700</wp:posOffset>
            </wp:positionV>
            <wp:extent cx="7760970" cy="6684010"/>
            <wp:effectExtent l="0" t="0" r="0" b="2540"/>
            <wp:wrapNone/>
            <wp:docPr id="1" name="Picture 1" descr="street view with city buildings, market and street s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668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0"/>
      </w:tblGrid>
      <w:tr w:rsidR="00D077E9" w14:paraId="71A8DD5B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56C3BFD" w14:textId="02F6982F" w:rsidR="00D077E9" w:rsidRDefault="00D077E9" w:rsidP="00D077E9"/>
          <w:p w14:paraId="64462290" w14:textId="1979407E" w:rsidR="00D077E9" w:rsidRDefault="00ED0143" w:rsidP="00D077E9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BABE86E" wp14:editId="6D00A8D0">
                      <wp:extent cx="3528695" cy="1210614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2106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BA2DBA" w14:textId="77777777" w:rsidR="00ED0143" w:rsidRPr="00724AD8" w:rsidRDefault="00ED0143" w:rsidP="00ED0143">
                                  <w:pPr>
                                    <w:pStyle w:val="Title"/>
                                    <w:spacing w:after="0"/>
                                    <w:rPr>
                                      <w:shd w:val="clear" w:color="auto" w:fill="FFC000"/>
                                    </w:rPr>
                                  </w:pPr>
                                  <w:r w:rsidRPr="00724AD8">
                                    <w:rPr>
                                      <w:shd w:val="clear" w:color="auto" w:fill="FFC000"/>
                                    </w:rPr>
                                    <w:t>Scaled Exit Strategy | 2022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BABE8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7" type="#_x0000_t202" style="width:277.85pt;height:9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" filled="f" stroked="f" strokeweight=".5pt">
                      <v:textbox>
                        <w:txbxContent>
                          <w:p w14:paraId="78BA2DBA" w14:textId="77777777" w:rsidR="00ED0143" w:rsidRPr="00724AD8" w:rsidRDefault="00ED0143" w:rsidP="00ED0143">
                            <w:pPr>
                              <w:pStyle w:val="Title"/>
                              <w:spacing w:after="0"/>
                              <w:rPr>
                                <w:shd w:val="clear" w:color="auto" w:fill="FFC000"/>
                              </w:rPr>
                            </w:pPr>
                            <w:r w:rsidRPr="00724AD8">
                              <w:rPr>
                                <w:shd w:val="clear" w:color="auto" w:fill="FFC000"/>
                              </w:rPr>
                              <w:t>Scaled Exit Strategy | 2022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D077E9">
              <w:rPr>
                <w:noProof/>
              </w:rPr>
              <mc:AlternateContent>
                <mc:Choice Requires="wps">
                  <w:drawing>
                    <wp:inline distT="0" distB="0" distL="0" distR="0" wp14:anchorId="0C7904B7" wp14:editId="19B6959B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332C905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2F0E8DA1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7640CD3D" w14:textId="51EB7D63" w:rsidR="00D077E9" w:rsidRDefault="00ED0143" w:rsidP="00D077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3626E4" wp14:editId="759B6C0E">
                  <wp:extent cx="3158407" cy="3257550"/>
                  <wp:effectExtent l="304800" t="304800" r="328295" b="3238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4" cy="326156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7E9" w14:paraId="28CAFFB3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2DC34E80284B44089C2752D5608981D6"/>
              </w:placeholder>
              <w15:appearance w15:val="hidden"/>
            </w:sdtPr>
            <w:sdtEndPr/>
            <w:sdtContent>
              <w:p w14:paraId="5C5C25B0" w14:textId="77777777" w:rsidR="00D077E9" w:rsidRDefault="00D077E9" w:rsidP="00D077E9">
                <w:r w:rsidRPr="00D86945">
                  <w:rPr>
                    <w:rStyle w:val="SubtitleChar"/>
                    <w:b w:val="0"/>
                  </w:rPr>
                  <w:fldChar w:fldCharType="begin"/>
                </w:r>
                <w:r w:rsidRPr="00D86945">
                  <w:rPr>
                    <w:rStyle w:val="SubtitleChar"/>
                    <w:b w:val="0"/>
                  </w:rPr>
                  <w:instrText xml:space="preserve"> DATE  \@ "MMMM d"  \* MERGEFORMAT </w:instrText>
                </w:r>
                <w:r w:rsidRPr="00D86945">
                  <w:rPr>
                    <w:rStyle w:val="SubtitleChar"/>
                    <w:b w:val="0"/>
                  </w:rPr>
                  <w:fldChar w:fldCharType="separate"/>
                </w:r>
                <w:r w:rsidR="00C347E8">
                  <w:rPr>
                    <w:rStyle w:val="SubtitleChar"/>
                    <w:b w:val="0"/>
                    <w:noProof/>
                  </w:rPr>
                  <w:t>November 25</w:t>
                </w:r>
                <w:r w:rsidRPr="00D86945">
                  <w:rPr>
                    <w:rStyle w:val="SubtitleChar"/>
                    <w:b w:val="0"/>
                  </w:rPr>
                  <w:fldChar w:fldCharType="end"/>
                </w:r>
              </w:p>
            </w:sdtContent>
          </w:sdt>
          <w:p w14:paraId="561EC6B9" w14:textId="77777777" w:rsidR="00D077E9" w:rsidRDefault="00D077E9" w:rsidP="00D077E9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0C962CD6" wp14:editId="7842B2D4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79B74FF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75BA95B9" w14:textId="77777777"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14:paraId="120ED757" w14:textId="77777777"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14:paraId="5E67E544" w14:textId="3697323B" w:rsidR="00D077E9" w:rsidRDefault="00F46D69" w:rsidP="00D077E9">
            <w:sdt>
              <w:sdtPr>
                <w:id w:val="-1740469667"/>
                <w:placeholder>
                  <w:docPart w:val="FBA9233235164D429A98BF05F646F174"/>
                </w:placeholder>
                <w15:appearance w15:val="hidden"/>
              </w:sdtPr>
              <w:sdtEndPr/>
              <w:sdtContent>
                <w:r w:rsidR="00C347E8">
                  <w:t>Successful Tradings</w:t>
                </w:r>
              </w:sdtContent>
            </w:sdt>
          </w:p>
          <w:p w14:paraId="52D3588A" w14:textId="6CFE1670" w:rsidR="00D077E9" w:rsidRDefault="00D077E9" w:rsidP="00D077E9">
            <w:r w:rsidRPr="00B231E5">
              <w:t>Authored by:</w:t>
            </w:r>
            <w:r>
              <w:t xml:space="preserve"> </w:t>
            </w:r>
            <w:sdt>
              <w:sdtPr>
                <w:alias w:val="Your Name"/>
                <w:tag w:val="Your Name"/>
                <w:id w:val="-180584491"/>
                <w:placeholder>
                  <w:docPart w:val="248B0AACD530499BA2C559436A4165E6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EndPr/>
              <w:sdtContent>
                <w:r w:rsidR="00C347E8">
                  <w:t>Telex</w:t>
                </w:r>
              </w:sdtContent>
            </w:sdt>
          </w:p>
          <w:p w14:paraId="10F8831F" w14:textId="77777777" w:rsidR="00D077E9" w:rsidRPr="00D86945" w:rsidRDefault="00D077E9" w:rsidP="00D077E9">
            <w:pPr>
              <w:rPr>
                <w:noProof/>
                <w:sz w:val="10"/>
                <w:szCs w:val="10"/>
              </w:rPr>
            </w:pPr>
          </w:p>
        </w:tc>
      </w:tr>
    </w:tbl>
    <w:p w14:paraId="0EC03BCA" w14:textId="4524D386" w:rsidR="00D077E9" w:rsidRDefault="00D077E9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605A81" wp14:editId="2E79CCC7">
                <wp:simplePos x="0" y="0"/>
                <wp:positionH relativeFrom="column">
                  <wp:posOffset>-746975</wp:posOffset>
                </wp:positionH>
                <wp:positionV relativeFrom="page">
                  <wp:posOffset>6670040</wp:posOffset>
                </wp:positionV>
                <wp:extent cx="7760970" cy="3374390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3743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A6AC4" id="Rectangle 2" o:spid="_x0000_s1026" alt="colored rectangle" style="position:absolute;margin-left:-58.8pt;margin-top:525.2pt;width:611.1pt;height:265.7pt;z-index:-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" fillcolor="#ffc000" stroked="f" strokeweight="2pt">
                <v:textbox style="mso-fit-shape-to-text:t"/>
                <w10:wrap anchory="page"/>
              </v:rect>
            </w:pict>
          </mc:Fallback>
        </mc:AlternateContent>
      </w:r>
      <w:r>
        <w:br w:type="page"/>
      </w:r>
    </w:p>
    <w:tbl>
      <w:tblPr>
        <w:tblpPr w:leftFromText="180" w:rightFromText="180" w:vertAnchor="text" w:horzAnchor="margin" w:tblpY="1375"/>
        <w:tblW w:w="999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724AD8" w:rsidRPr="00B224C7" w14:paraId="54780E47" w14:textId="77777777" w:rsidTr="00724AD8">
        <w:trPr>
          <w:trHeight w:val="3546"/>
        </w:trPr>
        <w:tc>
          <w:tcPr>
            <w:tcW w:w="9999" w:type="dxa"/>
          </w:tcPr>
          <w:p w14:paraId="6913DE76" w14:textId="77777777" w:rsidR="00724AD8" w:rsidRPr="00B224C7" w:rsidRDefault="00724AD8" w:rsidP="00724AD8">
            <w:pPr>
              <w:pStyle w:val="Heading2"/>
              <w:rPr>
                <w:b/>
                <w:bCs/>
                <w:sz w:val="24"/>
                <w:szCs w:val="20"/>
              </w:rPr>
            </w:pPr>
          </w:p>
          <w:p w14:paraId="3A4A31DB" w14:textId="77777777" w:rsidR="00724AD8" w:rsidRPr="00B224C7" w:rsidRDefault="00724AD8" w:rsidP="00724AD8">
            <w:pPr>
              <w:rPr>
                <w:bCs/>
                <w:sz w:val="24"/>
                <w:szCs w:val="20"/>
              </w:rPr>
            </w:pPr>
          </w:p>
          <w:p w14:paraId="4B6761FE" w14:textId="77777777" w:rsidR="00724AD8" w:rsidRPr="00B224C7" w:rsidRDefault="00724AD8" w:rsidP="00724AD8">
            <w:pPr>
              <w:rPr>
                <w:bCs/>
                <w:color w:val="7030A0"/>
                <w:sz w:val="24"/>
                <w:szCs w:val="20"/>
              </w:rPr>
            </w:pPr>
            <w:r w:rsidRPr="00B224C7">
              <w:rPr>
                <w:bCs/>
                <w:color w:val="7030A0"/>
                <w:sz w:val="24"/>
                <w:szCs w:val="20"/>
              </w:rPr>
              <w:t># For Illustration of Scaled Exit Only. Each Trade Results May Vary. Use Your Own Settings.</w:t>
            </w:r>
          </w:p>
          <w:p w14:paraId="58273965" w14:textId="77777777" w:rsidR="00724AD8" w:rsidRPr="00B224C7" w:rsidRDefault="00724AD8" w:rsidP="00724AD8">
            <w:pPr>
              <w:rPr>
                <w:bCs/>
                <w:color w:val="7030A0"/>
                <w:sz w:val="24"/>
                <w:szCs w:val="20"/>
              </w:rPr>
            </w:pPr>
            <w:r w:rsidRPr="00B224C7">
              <w:rPr>
                <w:bCs/>
                <w:color w:val="7030A0"/>
                <w:sz w:val="24"/>
                <w:szCs w:val="20"/>
              </w:rPr>
              <w:t xml:space="preserve">  </w:t>
            </w:r>
          </w:p>
          <w:p w14:paraId="73D1B5A6" w14:textId="77777777" w:rsidR="00724AD8" w:rsidRPr="00B224C7" w:rsidRDefault="00724AD8" w:rsidP="00724AD8">
            <w:pPr>
              <w:rPr>
                <w:bCs/>
                <w:color w:val="7030A0"/>
                <w:sz w:val="24"/>
                <w:szCs w:val="20"/>
              </w:rPr>
            </w:pPr>
          </w:p>
          <w:p w14:paraId="4F3298F7" w14:textId="77777777" w:rsidR="00724AD8" w:rsidRPr="00B224C7" w:rsidRDefault="00724AD8" w:rsidP="00724AD8">
            <w:pPr>
              <w:rPr>
                <w:bCs/>
                <w:color w:val="7030A0"/>
                <w:sz w:val="24"/>
                <w:szCs w:val="20"/>
              </w:rPr>
            </w:pPr>
            <w:r w:rsidRPr="00B224C7">
              <w:rPr>
                <w:bCs/>
                <w:color w:val="7030A0"/>
                <w:sz w:val="24"/>
                <w:szCs w:val="20"/>
              </w:rPr>
              <w:t xml:space="preserve"># Example: "N" contracts @ 0.25 (average cost - Range from 1 cent to 25 cents) | N &gt;= 3 </w:t>
            </w:r>
          </w:p>
          <w:p w14:paraId="632318B7" w14:textId="77777777" w:rsidR="00724AD8" w:rsidRPr="00B224C7" w:rsidRDefault="00724AD8" w:rsidP="00724AD8">
            <w:pPr>
              <w:pStyle w:val="Content"/>
              <w:rPr>
                <w:b/>
                <w:bCs/>
                <w:sz w:val="24"/>
                <w:szCs w:val="20"/>
              </w:rPr>
            </w:pPr>
          </w:p>
        </w:tc>
      </w:tr>
      <w:tr w:rsidR="00724AD8" w14:paraId="5891DFF7" w14:textId="77777777" w:rsidTr="00724AD8">
        <w:trPr>
          <w:trHeight w:val="1899"/>
        </w:trPr>
        <w:tc>
          <w:tcPr>
            <w:tcW w:w="9999" w:type="dxa"/>
            <w:shd w:val="clear" w:color="auto" w:fill="FFC000"/>
            <w:vAlign w:val="center"/>
          </w:tcPr>
          <w:p w14:paraId="1CC8A5EB" w14:textId="77777777" w:rsidR="00724AD8" w:rsidRPr="00DF027C" w:rsidRDefault="00724AD8" w:rsidP="00724AD8">
            <w:pPr>
              <w:pStyle w:val="Emphasis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50C5B4F" wp14:editId="668D55E3">
                      <wp:extent cx="5422005" cy="438150"/>
                      <wp:effectExtent l="0" t="0" r="0" b="0"/>
                      <wp:docPr id="7" name="Text Box 7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200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30CC21" w14:textId="77777777" w:rsidR="00724AD8" w:rsidRPr="00C347E8" w:rsidRDefault="00724AD8" w:rsidP="00724AD8">
                                  <w:pPr>
                                    <w:jc w:val="center"/>
                                    <w:rPr>
                                      <w:color w:val="0070C0"/>
                                      <w:sz w:val="36"/>
                                      <w:szCs w:val="28"/>
                                    </w:rPr>
                                  </w:pPr>
                                  <w:hyperlink r:id="rId10" w:history="1">
                                    <w:r w:rsidRPr="00C347E8">
                                      <w:rPr>
                                        <w:rStyle w:val="Hyperlink"/>
                                        <w:color w:val="0070C0"/>
                                        <w:sz w:val="36"/>
                                        <w:szCs w:val="28"/>
                                      </w:rPr>
                                      <w:t>LEVERAGE OU</w:t>
                                    </w:r>
                                    <w:r>
                                      <w:rPr>
                                        <w:rStyle w:val="Hyperlink"/>
                                        <w:color w:val="0070C0"/>
                                        <w:sz w:val="36"/>
                                        <w:szCs w:val="28"/>
                                      </w:rPr>
                                      <w:t>R</w:t>
                                    </w:r>
                                    <w:r w:rsidRPr="00C347E8">
                                      <w:rPr>
                                        <w:rStyle w:val="Hyperlink"/>
                                        <w:color w:val="0070C0"/>
                                        <w:sz w:val="36"/>
                                        <w:szCs w:val="28"/>
                                      </w:rPr>
                                      <w:t xml:space="preserve"> 10-BAGGERS TRADING SYSTEM TODAY</w:t>
                                    </w:r>
                                  </w:hyperlink>
                                  <w:r w:rsidRPr="00C347E8">
                                    <w:rPr>
                                      <w:color w:val="0070C0"/>
                                      <w:sz w:val="36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0C5B4F" id="Text Box 7" o:spid="_x0000_s1028" type="#_x0000_t202" href="https://gangstatrades.samcart.com/products/10-baggers-trading-system" style="width:426.9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" o:button="t" filled="f" stroked="f" strokeweight=".5pt">
                      <v:fill o:detectmouseclick="t"/>
                      <v:textbox>
                        <w:txbxContent>
                          <w:p w14:paraId="1630CC21" w14:textId="77777777" w:rsidR="00724AD8" w:rsidRPr="00C347E8" w:rsidRDefault="00724AD8" w:rsidP="00724AD8">
                            <w:pPr>
                              <w:jc w:val="center"/>
                              <w:rPr>
                                <w:color w:val="0070C0"/>
                                <w:sz w:val="36"/>
                                <w:szCs w:val="28"/>
                              </w:rPr>
                            </w:pPr>
                            <w:hyperlink r:id="rId11" w:history="1">
                              <w:r w:rsidRPr="00C347E8">
                                <w:rPr>
                                  <w:rStyle w:val="Hyperlink"/>
                                  <w:color w:val="0070C0"/>
                                  <w:sz w:val="36"/>
                                  <w:szCs w:val="28"/>
                                </w:rPr>
                                <w:t>LEVERAGE OU</w:t>
                              </w:r>
                              <w:r>
                                <w:rPr>
                                  <w:rStyle w:val="Hyperlink"/>
                                  <w:color w:val="0070C0"/>
                                  <w:sz w:val="36"/>
                                  <w:szCs w:val="28"/>
                                </w:rPr>
                                <w:t>R</w:t>
                              </w:r>
                              <w:r w:rsidRPr="00C347E8">
                                <w:rPr>
                                  <w:rStyle w:val="Hyperlink"/>
                                  <w:color w:val="0070C0"/>
                                  <w:sz w:val="36"/>
                                  <w:szCs w:val="28"/>
                                </w:rPr>
                                <w:t xml:space="preserve"> 10-BAGGERS TRADING SYSTEM TODAY</w:t>
                              </w:r>
                            </w:hyperlink>
                            <w:r w:rsidRPr="00C347E8">
                              <w:rPr>
                                <w:color w:val="0070C0"/>
                                <w:sz w:val="36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24AD8" w14:paraId="2B5E8B22" w14:textId="77777777" w:rsidTr="00724AD8">
        <w:trPr>
          <w:trHeight w:val="5931"/>
        </w:trPr>
        <w:tc>
          <w:tcPr>
            <w:tcW w:w="9999" w:type="dxa"/>
          </w:tcPr>
          <w:p w14:paraId="6F49FE63" w14:textId="77777777" w:rsidR="00724AD8" w:rsidRDefault="00724AD8" w:rsidP="00724AD8">
            <w:pPr>
              <w:pStyle w:val="EmphasisText"/>
              <w:rPr>
                <w:i/>
                <w:sz w:val="36"/>
              </w:rPr>
            </w:pPr>
          </w:p>
          <w:p w14:paraId="04B11F3E" w14:textId="77777777" w:rsidR="00724AD8" w:rsidRPr="00656884" w:rsidRDefault="00724AD8" w:rsidP="00724AD8">
            <w:pPr>
              <w:pStyle w:val="EmphasisText"/>
              <w:shd w:val="clear" w:color="auto" w:fill="D6E9F5" w:themeFill="accent2" w:themeFillTint="33"/>
              <w:rPr>
                <w:bCs/>
              </w:rPr>
            </w:pPr>
            <w:r w:rsidRPr="00656884">
              <w:rPr>
                <w:bCs/>
              </w:rPr>
              <w:t># EXIT # 1. STC (Sell To Close) 30% of contracts @ 50 cents [100%-150%] // Adjust these settings to your Risk Tolerance</w:t>
            </w:r>
          </w:p>
          <w:p w14:paraId="1A0849FE" w14:textId="77777777" w:rsidR="00724AD8" w:rsidRPr="00656884" w:rsidRDefault="00724AD8" w:rsidP="00724AD8">
            <w:pPr>
              <w:pStyle w:val="EmphasisText"/>
              <w:shd w:val="clear" w:color="auto" w:fill="D6E9F5" w:themeFill="accent2" w:themeFillTint="33"/>
              <w:rPr>
                <w:bCs/>
              </w:rPr>
            </w:pPr>
          </w:p>
          <w:p w14:paraId="4B0B5F27" w14:textId="77777777" w:rsidR="00724AD8" w:rsidRPr="00656884" w:rsidRDefault="00724AD8" w:rsidP="00724AD8">
            <w:pPr>
              <w:pStyle w:val="EmphasisText"/>
              <w:shd w:val="clear" w:color="auto" w:fill="D6E9F5" w:themeFill="accent2" w:themeFillTint="33"/>
              <w:rPr>
                <w:bCs/>
              </w:rPr>
            </w:pPr>
          </w:p>
          <w:p w14:paraId="0E4E38C2" w14:textId="426DEC67" w:rsidR="00724AD8" w:rsidRPr="00656884" w:rsidRDefault="00724AD8" w:rsidP="00724AD8">
            <w:pPr>
              <w:pStyle w:val="EmphasisText"/>
              <w:shd w:val="clear" w:color="auto" w:fill="D6E9F5" w:themeFill="accent2" w:themeFillTint="33"/>
              <w:rPr>
                <w:bCs/>
              </w:rPr>
            </w:pPr>
            <w:r w:rsidRPr="00656884">
              <w:rPr>
                <w:bCs/>
              </w:rPr>
              <w:t># EXIT # 2 STC 30% of contracts @ $1. [250% -350%]// Adjust these settings to your Risk Tolerance</w:t>
            </w:r>
          </w:p>
          <w:p w14:paraId="69E418EE" w14:textId="77777777" w:rsidR="00724AD8" w:rsidRPr="00656884" w:rsidRDefault="00724AD8" w:rsidP="00724AD8">
            <w:pPr>
              <w:pStyle w:val="EmphasisText"/>
              <w:shd w:val="clear" w:color="auto" w:fill="D6E9F5" w:themeFill="accent2" w:themeFillTint="33"/>
              <w:rPr>
                <w:bCs/>
              </w:rPr>
            </w:pPr>
          </w:p>
          <w:p w14:paraId="6E9D53FA" w14:textId="77777777" w:rsidR="00724AD8" w:rsidRPr="00656884" w:rsidRDefault="00724AD8" w:rsidP="00724AD8">
            <w:pPr>
              <w:pStyle w:val="EmphasisText"/>
              <w:shd w:val="clear" w:color="auto" w:fill="D6E9F5" w:themeFill="accent2" w:themeFillTint="33"/>
              <w:rPr>
                <w:bCs/>
              </w:rPr>
            </w:pPr>
          </w:p>
          <w:p w14:paraId="24AB7EC8" w14:textId="77777777" w:rsidR="00724AD8" w:rsidRPr="00656884" w:rsidRDefault="00724AD8" w:rsidP="00724AD8">
            <w:pPr>
              <w:pStyle w:val="EmphasisText"/>
              <w:shd w:val="clear" w:color="auto" w:fill="D6E9F5" w:themeFill="accent2" w:themeFillTint="33"/>
              <w:rPr>
                <w:bCs/>
              </w:rPr>
            </w:pPr>
            <w:r w:rsidRPr="00656884">
              <w:rPr>
                <w:bCs/>
              </w:rPr>
              <w:t># EXIT # 3 STC 30% contracts @ $xxx [400% -1000%] // Adjust these settings to your Risk Tolerance</w:t>
            </w:r>
          </w:p>
          <w:p w14:paraId="622B73EE" w14:textId="77777777" w:rsidR="00724AD8" w:rsidRPr="00656884" w:rsidRDefault="00724AD8" w:rsidP="00724AD8">
            <w:pPr>
              <w:pStyle w:val="EmphasisText"/>
              <w:shd w:val="clear" w:color="auto" w:fill="D6E9F5" w:themeFill="accent2" w:themeFillTint="33"/>
              <w:rPr>
                <w:bCs/>
              </w:rPr>
            </w:pPr>
          </w:p>
          <w:p w14:paraId="380B50EC" w14:textId="77777777" w:rsidR="00724AD8" w:rsidRPr="00656884" w:rsidRDefault="00724AD8" w:rsidP="00724AD8">
            <w:pPr>
              <w:pStyle w:val="Content"/>
              <w:shd w:val="clear" w:color="auto" w:fill="D6E9F5" w:themeFill="accent2" w:themeFillTint="33"/>
              <w:rPr>
                <w:b/>
                <w:bCs/>
                <w:i/>
                <w:sz w:val="36"/>
              </w:rPr>
            </w:pPr>
            <w:r w:rsidRPr="00656884">
              <w:rPr>
                <w:b/>
                <w:bCs/>
              </w:rPr>
              <w:t># 10% of contracts left as Runner Especially if Time Left before Expiration date</w:t>
            </w:r>
          </w:p>
          <w:p w14:paraId="252C30F2" w14:textId="77777777" w:rsidR="00724AD8" w:rsidRDefault="00724AD8" w:rsidP="00724AD8">
            <w:pPr>
              <w:pStyle w:val="Content"/>
              <w:rPr>
                <w:i/>
                <w:sz w:val="36"/>
              </w:rPr>
            </w:pPr>
          </w:p>
        </w:tc>
      </w:tr>
    </w:tbl>
    <w:p w14:paraId="7FC26BFA" w14:textId="03D0BEE2" w:rsidR="00D077E9" w:rsidRDefault="00C347E8" w:rsidP="00D077E9">
      <w:pPr>
        <w:pStyle w:val="Heading1"/>
      </w:pPr>
      <w:r>
        <w:t xml:space="preserve">How To Scale Out of a Winning Option Trade </w:t>
      </w:r>
      <w:r w:rsidR="00656884">
        <w:t xml:space="preserve">– SuccessfuTradings.com </w:t>
      </w:r>
    </w:p>
    <w:p w14:paraId="193C18C9" w14:textId="77777777" w:rsidR="0087605E" w:rsidRPr="00D70D02" w:rsidRDefault="0087605E" w:rsidP="00DF027C"/>
    <w:sectPr w:rsidR="0087605E" w:rsidRPr="00D70D02" w:rsidSect="00DF027C">
      <w:headerReference w:type="default" r:id="rId12"/>
      <w:footerReference w:type="default" r:id="rId13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87DC2" w14:textId="77777777" w:rsidR="00F46D69" w:rsidRDefault="00F46D69">
      <w:r>
        <w:separator/>
      </w:r>
    </w:p>
    <w:p w14:paraId="03CD78C3" w14:textId="77777777" w:rsidR="00F46D69" w:rsidRDefault="00F46D69"/>
  </w:endnote>
  <w:endnote w:type="continuationSeparator" w:id="0">
    <w:p w14:paraId="6691FCC1" w14:textId="77777777" w:rsidR="00F46D69" w:rsidRDefault="00F46D69">
      <w:r>
        <w:continuationSeparator/>
      </w:r>
    </w:p>
    <w:p w14:paraId="099A5E3F" w14:textId="77777777" w:rsidR="00F46D69" w:rsidRDefault="00F46D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097DEF" w14:textId="77777777"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7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9312D98" w14:textId="77777777"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C2A04" w14:textId="77777777" w:rsidR="00F46D69" w:rsidRDefault="00F46D69">
      <w:r>
        <w:separator/>
      </w:r>
    </w:p>
    <w:p w14:paraId="5794B358" w14:textId="77777777" w:rsidR="00F46D69" w:rsidRDefault="00F46D69"/>
  </w:footnote>
  <w:footnote w:type="continuationSeparator" w:id="0">
    <w:p w14:paraId="6A3D829A" w14:textId="77777777" w:rsidR="00F46D69" w:rsidRDefault="00F46D69">
      <w:r>
        <w:continuationSeparator/>
      </w:r>
    </w:p>
    <w:p w14:paraId="54C838DE" w14:textId="77777777" w:rsidR="00F46D69" w:rsidRDefault="00F46D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14:paraId="1C77CA53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47E0F730" w14:textId="77777777" w:rsidR="00D077E9" w:rsidRDefault="00D077E9">
          <w:pPr>
            <w:pStyle w:val="Header"/>
          </w:pPr>
        </w:p>
      </w:tc>
    </w:tr>
  </w:tbl>
  <w:p w14:paraId="3A999C7B" w14:textId="77777777" w:rsidR="00D077E9" w:rsidRDefault="00D077E9" w:rsidP="00D077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7E8"/>
    <w:rsid w:val="0002482E"/>
    <w:rsid w:val="00050324"/>
    <w:rsid w:val="000A0150"/>
    <w:rsid w:val="000E63C9"/>
    <w:rsid w:val="00130E9D"/>
    <w:rsid w:val="00150A6D"/>
    <w:rsid w:val="00185B0E"/>
    <w:rsid w:val="00185B35"/>
    <w:rsid w:val="001F2BC8"/>
    <w:rsid w:val="001F5F6B"/>
    <w:rsid w:val="00243EBC"/>
    <w:rsid w:val="00246A35"/>
    <w:rsid w:val="00284348"/>
    <w:rsid w:val="002F51F5"/>
    <w:rsid w:val="00312137"/>
    <w:rsid w:val="00330359"/>
    <w:rsid w:val="0033762F"/>
    <w:rsid w:val="00366C7E"/>
    <w:rsid w:val="00384EA3"/>
    <w:rsid w:val="003A39A1"/>
    <w:rsid w:val="003C2191"/>
    <w:rsid w:val="003D3863"/>
    <w:rsid w:val="004110DE"/>
    <w:rsid w:val="0044085A"/>
    <w:rsid w:val="004B21A5"/>
    <w:rsid w:val="005037F0"/>
    <w:rsid w:val="00516A86"/>
    <w:rsid w:val="005275F6"/>
    <w:rsid w:val="00572102"/>
    <w:rsid w:val="005F1BB0"/>
    <w:rsid w:val="00656884"/>
    <w:rsid w:val="00656C4D"/>
    <w:rsid w:val="006E5716"/>
    <w:rsid w:val="00724AD8"/>
    <w:rsid w:val="007302B3"/>
    <w:rsid w:val="00730733"/>
    <w:rsid w:val="00730E3A"/>
    <w:rsid w:val="00736AAF"/>
    <w:rsid w:val="00765B2A"/>
    <w:rsid w:val="00783A34"/>
    <w:rsid w:val="007C6B52"/>
    <w:rsid w:val="007D16C5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532F3"/>
    <w:rsid w:val="00A8489E"/>
    <w:rsid w:val="00AC29F3"/>
    <w:rsid w:val="00B224C7"/>
    <w:rsid w:val="00B231E5"/>
    <w:rsid w:val="00C02B87"/>
    <w:rsid w:val="00C347E8"/>
    <w:rsid w:val="00C4086D"/>
    <w:rsid w:val="00CA1896"/>
    <w:rsid w:val="00CB5B28"/>
    <w:rsid w:val="00CF5371"/>
    <w:rsid w:val="00D0323A"/>
    <w:rsid w:val="00D0559F"/>
    <w:rsid w:val="00D077E9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76368"/>
    <w:rsid w:val="00E81B40"/>
    <w:rsid w:val="00ED0143"/>
    <w:rsid w:val="00EF555B"/>
    <w:rsid w:val="00F027BB"/>
    <w:rsid w:val="00F11DCF"/>
    <w:rsid w:val="00F162EA"/>
    <w:rsid w:val="00F46D69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71B2A3"/>
  <w15:docId w15:val="{2AA6417B-3E3C-443F-A59F-57A600B3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C347E8"/>
    <w:rPr>
      <w:color w:val="3592C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47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angstatrades.samcart.com/products/10-baggers-trading-system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gangstatrades.samcart.com/products/10-baggers-trading-syste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angstatrades.samcart.com/products/10-baggers-trading-system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LAW\AppData\Local\Microsoft\Office\16.0\DTS\en-US%7b95DA01B3-C353-4AA9-B4C6-4C61104CCE96%7d\%7b9B5C3D28-1632-4255-9017-460AA7BE8D15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DC34E80284B44089C2752D560898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9B93B-B741-426F-ADC4-EAD454BB5E46}"/>
      </w:docPartPr>
      <w:docPartBody>
        <w:p w:rsidR="00000000" w:rsidRDefault="00A72F36">
          <w:pPr>
            <w:pStyle w:val="2DC34E80284B44089C2752D5608981D6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"MMMM d"  \* MERGEFORMAT </w:instrText>
          </w:r>
          <w:r w:rsidRPr="00D86945"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November 25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FBA9233235164D429A98BF05F646F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AE24C-A5CD-48F4-B6B4-44A9D818E2A0}"/>
      </w:docPartPr>
      <w:docPartBody>
        <w:p w:rsidR="00000000" w:rsidRDefault="00A72F36">
          <w:pPr>
            <w:pStyle w:val="FBA9233235164D429A98BF05F646F174"/>
          </w:pPr>
          <w:r>
            <w:t>COMPANY NAME</w:t>
          </w:r>
        </w:p>
      </w:docPartBody>
    </w:docPart>
    <w:docPart>
      <w:docPartPr>
        <w:name w:val="248B0AACD530499BA2C559436A416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B7466-16C5-417E-9150-F819A750073E}"/>
      </w:docPartPr>
      <w:docPartBody>
        <w:p w:rsidR="00000000" w:rsidRDefault="00A72F36">
          <w:pPr>
            <w:pStyle w:val="248B0AACD530499BA2C559436A4165E6"/>
          </w:pPr>
          <w:r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F36"/>
    <w:rsid w:val="00A72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</w:rPr>
  </w:style>
  <w:style w:type="paragraph" w:customStyle="1" w:styleId="2DC34E80284B44089C2752D5608981D6">
    <w:name w:val="2DC34E80284B44089C2752D5608981D6"/>
  </w:style>
  <w:style w:type="paragraph" w:customStyle="1" w:styleId="FBA9233235164D429A98BF05F646F174">
    <w:name w:val="FBA9233235164D429A98BF05F646F174"/>
  </w:style>
  <w:style w:type="paragraph" w:customStyle="1" w:styleId="248B0AACD530499BA2C559436A4165E6">
    <w:name w:val="248B0AACD530499BA2C559436A4165E6"/>
  </w:style>
  <w:style w:type="paragraph" w:customStyle="1" w:styleId="FC98BFCE3F51424C85DD8D51031C21B2">
    <w:name w:val="FC98BFCE3F51424C85DD8D51031C21B2"/>
  </w:style>
  <w:style w:type="paragraph" w:customStyle="1" w:styleId="2E9CF5AEA5BB4629AED3EFBC5C917E17">
    <w:name w:val="2E9CF5AEA5BB4629AED3EFBC5C917E17"/>
  </w:style>
  <w:style w:type="paragraph" w:customStyle="1" w:styleId="623A7F52EA4C45168CFCF4F501FA3D15">
    <w:name w:val="623A7F52EA4C45168CFCF4F501FA3D15"/>
  </w:style>
  <w:style w:type="paragraph" w:customStyle="1" w:styleId="15899323F1FC40A79C4ADE3BB048294C">
    <w:name w:val="15899323F1FC40A79C4ADE3BB048294C"/>
  </w:style>
  <w:style w:type="paragraph" w:customStyle="1" w:styleId="8D834F7D088A467DB31ED56B9AED3848">
    <w:name w:val="8D834F7D088A467DB31ED56B9AED38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Telex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{9B5C3D28-1632-4255-9017-460AA7BE8D15}tf16392850_win32</Template>
  <TotalTime>24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TELEX PEGNYEMB</dc:creator>
  <cp:keywords/>
  <cp:lastModifiedBy>TELEX PEGNYEMB</cp:lastModifiedBy>
  <cp:revision>4</cp:revision>
  <cp:lastPrinted>2006-08-01T17:47:00Z</cp:lastPrinted>
  <dcterms:created xsi:type="dcterms:W3CDTF">2021-11-25T20:51:00Z</dcterms:created>
  <dcterms:modified xsi:type="dcterms:W3CDTF">2021-11-25T21:15:00Z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